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63429F05" w14:textId="72F0B11C" w:rsidR="00D47509" w:rsidRDefault="00A85600" w:rsidP="001F2BD9">
      <w:pPr>
        <w:tabs>
          <w:tab w:val="left" w:pos="5130"/>
        </w:tabs>
        <w:spacing w:after="240"/>
        <w:ind w:right="-471"/>
        <w:jc w:val="both"/>
        <w:rPr>
          <w:rFonts w:ascii="Calibri" w:hAnsi="Calibri" w:cs="Arial"/>
          <w:b/>
        </w:rPr>
      </w:pPr>
      <w:r w:rsidRPr="00A85600">
        <w:rPr>
          <w:rFonts w:cs="Arial"/>
          <w:b/>
          <w:sz w:val="20"/>
          <w:szCs w:val="32"/>
        </w:rPr>
        <w:t>Załącznik nr 1</w:t>
      </w:r>
      <w:r w:rsidR="000C70B5">
        <w:rPr>
          <w:rFonts w:cs="Arial"/>
          <w:b/>
          <w:sz w:val="20"/>
          <w:szCs w:val="32"/>
        </w:rPr>
        <w:t>7</w:t>
      </w:r>
      <w:r w:rsidRPr="00A85600">
        <w:rPr>
          <w:rFonts w:cs="Arial"/>
          <w:b/>
          <w:sz w:val="20"/>
          <w:szCs w:val="32"/>
        </w:rPr>
        <w:t xml:space="preserve"> do Regulaminu przyznawania środków finansowych na założenie własnej działalności gospodarczej oraz wsparcia pomostowego</w:t>
      </w:r>
    </w:p>
    <w:p w14:paraId="5CC8FCE5" w14:textId="77777777" w:rsidR="001B0D2B" w:rsidRDefault="001B0D2B" w:rsidP="00B903BD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19796D99" w14:textId="3331E7B3" w:rsidR="001B0D2B" w:rsidRPr="00A85600" w:rsidRDefault="00A85600" w:rsidP="00DD6C6C">
      <w:pPr>
        <w:tabs>
          <w:tab w:val="left" w:pos="5130"/>
        </w:tabs>
        <w:spacing w:line="360" w:lineRule="auto"/>
        <w:ind w:right="-471"/>
        <w:jc w:val="center"/>
        <w:rPr>
          <w:rFonts w:cs="Arial"/>
          <w:b/>
          <w:bCs/>
        </w:rPr>
      </w:pPr>
      <w:r w:rsidRPr="00A85600">
        <w:rPr>
          <w:rFonts w:cs="Arial"/>
          <w:b/>
          <w:bCs/>
        </w:rPr>
        <w:t>OŚWIADCZENIE DOTYCZĄCE WYBORU JEDNEJ ZE WSKAZANYCH FORM ZABEZPIECZENIA</w:t>
      </w:r>
    </w:p>
    <w:p w14:paraId="16A48DD4" w14:textId="3241D7B2" w:rsidR="00A85600" w:rsidRPr="00EC14BA" w:rsidRDefault="00A85600" w:rsidP="00DD6C6C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w ramach Projektu „</w:t>
      </w:r>
      <w:r w:rsidR="000C70B5">
        <w:rPr>
          <w:rFonts w:eastAsia="Calibri" w:cs="Arial"/>
          <w:sz w:val="22"/>
          <w:szCs w:val="22"/>
          <w:lang w:eastAsia="en-US"/>
        </w:rPr>
        <w:t>Rozwiń skrzydła – dotacje dla młodych</w:t>
      </w:r>
      <w:r w:rsidRPr="00EC14BA">
        <w:rPr>
          <w:rFonts w:cs="Arial"/>
          <w:sz w:val="22"/>
          <w:szCs w:val="22"/>
        </w:rPr>
        <w:t>” 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41E1B324" w14:textId="77777777" w:rsidR="00A85600" w:rsidRPr="00EC14BA" w:rsidRDefault="00A85600" w:rsidP="00DD6C6C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I Rynek pracy otwarty dla wszystkich, </w:t>
      </w:r>
    </w:p>
    <w:p w14:paraId="401A6CEE" w14:textId="77777777" w:rsidR="001F2BD9" w:rsidRDefault="00A85600" w:rsidP="00DD6C6C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1.2 Wsparcie osób młodych na regionalnym rynku pracy, </w:t>
      </w:r>
    </w:p>
    <w:p w14:paraId="0AA23D9B" w14:textId="7AE86292" w:rsidR="00A85600" w:rsidRPr="00EC14BA" w:rsidRDefault="00A85600" w:rsidP="00DD6C6C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Poddziałanie 1.2.1 Wsparcie udzielane z Europejskiego Funduszu Społecznego </w:t>
      </w:r>
    </w:p>
    <w:p w14:paraId="0D220867" w14:textId="55360E6F" w:rsidR="00A85600" w:rsidRPr="00EC14BA" w:rsidRDefault="00A85600" w:rsidP="00DD6C6C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Programu Operacyjnego Wiedza Edukacja Rozwój na lata 2014 – 2020</w:t>
      </w:r>
    </w:p>
    <w:p w14:paraId="1C929698" w14:textId="77777777" w:rsidR="00A85600" w:rsidRDefault="00A85600" w:rsidP="00A85600">
      <w:pPr>
        <w:tabs>
          <w:tab w:val="left" w:pos="5130"/>
        </w:tabs>
        <w:ind w:right="-471"/>
        <w:jc w:val="center"/>
        <w:rPr>
          <w:rFonts w:cs="Arial"/>
          <w:b/>
          <w:sz w:val="22"/>
          <w:szCs w:val="22"/>
        </w:rPr>
      </w:pPr>
    </w:p>
    <w:p w14:paraId="7C4FEB88" w14:textId="77777777" w:rsidR="001B0D2B" w:rsidRDefault="001B0D2B" w:rsidP="00B903BD">
      <w:pPr>
        <w:tabs>
          <w:tab w:val="left" w:pos="5130"/>
        </w:tabs>
        <w:ind w:right="-471"/>
        <w:jc w:val="both"/>
        <w:rPr>
          <w:rFonts w:cs="Arial"/>
          <w:b/>
          <w:sz w:val="22"/>
          <w:szCs w:val="22"/>
        </w:rPr>
      </w:pPr>
    </w:p>
    <w:p w14:paraId="7DC35342" w14:textId="66CE014F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sz w:val="22"/>
          <w:szCs w:val="22"/>
        </w:rPr>
        <w:t>Ja niżej podpisany/a …………………………………………………………………………….……</w:t>
      </w:r>
    </w:p>
    <w:p w14:paraId="495E14B2" w14:textId="09FCDFDA" w:rsidR="00A85600" w:rsidRPr="001F2BD9" w:rsidRDefault="00A85600" w:rsidP="00DD6C6C">
      <w:pPr>
        <w:spacing w:line="360" w:lineRule="auto"/>
        <w:jc w:val="center"/>
        <w:rPr>
          <w:rFonts w:cs="Arial"/>
          <w:i/>
          <w:iCs/>
          <w:sz w:val="20"/>
          <w:szCs w:val="20"/>
        </w:rPr>
      </w:pPr>
      <w:r w:rsidRPr="001F2BD9">
        <w:rPr>
          <w:rFonts w:cs="Arial"/>
          <w:i/>
          <w:iCs/>
          <w:sz w:val="20"/>
          <w:szCs w:val="20"/>
        </w:rPr>
        <w:t>imię i nazwisko</w:t>
      </w:r>
    </w:p>
    <w:p w14:paraId="394CC51C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</w:p>
    <w:p w14:paraId="513291D9" w14:textId="4F62AA18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</w:t>
      </w:r>
      <w:r w:rsidRPr="00A85600">
        <w:rPr>
          <w:rFonts w:cs="Arial"/>
          <w:sz w:val="22"/>
          <w:szCs w:val="22"/>
        </w:rPr>
        <w:t>amieszkały/a…………………………………………………………………………………</w:t>
      </w:r>
      <w:r>
        <w:rPr>
          <w:rFonts w:cs="Arial"/>
          <w:sz w:val="22"/>
          <w:szCs w:val="22"/>
        </w:rPr>
        <w:t>………,</w:t>
      </w:r>
    </w:p>
    <w:p w14:paraId="1C120109" w14:textId="2289D537" w:rsidR="00A85600" w:rsidRPr="001F2BD9" w:rsidRDefault="00A85600" w:rsidP="00DD6C6C">
      <w:pPr>
        <w:spacing w:line="360" w:lineRule="auto"/>
        <w:jc w:val="center"/>
        <w:rPr>
          <w:rFonts w:cs="Arial"/>
          <w:i/>
          <w:iCs/>
          <w:sz w:val="20"/>
          <w:szCs w:val="20"/>
        </w:rPr>
      </w:pPr>
      <w:r w:rsidRPr="001F2BD9">
        <w:rPr>
          <w:rFonts w:cs="Arial"/>
          <w:i/>
          <w:iCs/>
          <w:sz w:val="20"/>
          <w:szCs w:val="20"/>
        </w:rPr>
        <w:t>adres zamieszkania</w:t>
      </w:r>
    </w:p>
    <w:p w14:paraId="79BE6984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</w:p>
    <w:p w14:paraId="18E2F673" w14:textId="23DF7A4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</w:t>
      </w:r>
      <w:r w:rsidRPr="00A85600">
        <w:rPr>
          <w:rFonts w:cs="Arial"/>
          <w:sz w:val="22"/>
          <w:szCs w:val="22"/>
        </w:rPr>
        <w:t>rodzony dn. …………</w:t>
      </w:r>
      <w:r>
        <w:rPr>
          <w:rFonts w:cs="Arial"/>
          <w:sz w:val="22"/>
          <w:szCs w:val="22"/>
        </w:rPr>
        <w:t>………</w:t>
      </w:r>
      <w:r w:rsidRPr="00A85600">
        <w:rPr>
          <w:rFonts w:cs="Arial"/>
          <w:sz w:val="22"/>
          <w:szCs w:val="22"/>
        </w:rPr>
        <w:t>….. w ………………………….…………………….………………</w:t>
      </w:r>
      <w:r>
        <w:rPr>
          <w:rFonts w:cs="Arial"/>
          <w:sz w:val="22"/>
          <w:szCs w:val="22"/>
        </w:rPr>
        <w:t>,</w:t>
      </w:r>
    </w:p>
    <w:p w14:paraId="5615593E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</w:p>
    <w:p w14:paraId="0C0D7399" w14:textId="2ABAE5F3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Pr="00A85600">
        <w:rPr>
          <w:rFonts w:cs="Arial"/>
          <w:sz w:val="22"/>
          <w:szCs w:val="22"/>
        </w:rPr>
        <w:t>miona rodziców: ……………………………………………………………………………………</w:t>
      </w:r>
      <w:r>
        <w:rPr>
          <w:rFonts w:cs="Arial"/>
          <w:sz w:val="22"/>
          <w:szCs w:val="22"/>
        </w:rPr>
        <w:t>…,</w:t>
      </w:r>
    </w:p>
    <w:p w14:paraId="7B186069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</w:p>
    <w:p w14:paraId="7137A64F" w14:textId="5F146831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</w:t>
      </w:r>
      <w:r w:rsidRPr="00A85600">
        <w:rPr>
          <w:rFonts w:cs="Arial"/>
          <w:sz w:val="22"/>
          <w:szCs w:val="22"/>
        </w:rPr>
        <w:t>egitymujący/a się dowodem osobistym ………………………………………………………</w:t>
      </w:r>
      <w:r>
        <w:rPr>
          <w:rFonts w:cs="Arial"/>
          <w:sz w:val="22"/>
          <w:szCs w:val="22"/>
        </w:rPr>
        <w:t>…….,</w:t>
      </w:r>
    </w:p>
    <w:p w14:paraId="7EF422CD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</w:p>
    <w:p w14:paraId="6319D5D0" w14:textId="404B4D41" w:rsidR="00A85600" w:rsidRDefault="00A85600" w:rsidP="00DD6C6C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Pr="00A85600">
        <w:rPr>
          <w:rFonts w:cs="Arial"/>
          <w:sz w:val="22"/>
          <w:szCs w:val="22"/>
        </w:rPr>
        <w:t>ydanym przez ……………………………………………….…………………………</w:t>
      </w:r>
      <w:r>
        <w:rPr>
          <w:rFonts w:cs="Arial"/>
          <w:sz w:val="22"/>
          <w:szCs w:val="22"/>
        </w:rPr>
        <w:t>………….…</w:t>
      </w:r>
      <w:r w:rsidRPr="00A85600">
        <w:rPr>
          <w:rFonts w:cs="Arial"/>
          <w:sz w:val="22"/>
          <w:szCs w:val="22"/>
        </w:rPr>
        <w:t xml:space="preserve">, </w:t>
      </w:r>
    </w:p>
    <w:p w14:paraId="529A49F9" w14:textId="2CEDF7E1" w:rsidR="00A85600" w:rsidRDefault="00A85600" w:rsidP="00DD6C6C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.</w:t>
      </w:r>
    </w:p>
    <w:p w14:paraId="76E80748" w14:textId="7D0A452D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sz w:val="22"/>
          <w:szCs w:val="22"/>
        </w:rPr>
        <w:t>PESEL: …………………………………………</w:t>
      </w:r>
      <w:r>
        <w:rPr>
          <w:rFonts w:cs="Arial"/>
          <w:sz w:val="22"/>
          <w:szCs w:val="22"/>
        </w:rPr>
        <w:t>………………………………………………………</w:t>
      </w:r>
    </w:p>
    <w:p w14:paraId="3E6C5C41" w14:textId="77777777" w:rsidR="00A85600" w:rsidRPr="00A85600" w:rsidRDefault="00A85600" w:rsidP="00DD6C6C">
      <w:pPr>
        <w:tabs>
          <w:tab w:val="left" w:pos="7470"/>
        </w:tabs>
        <w:spacing w:line="360" w:lineRule="auto"/>
        <w:rPr>
          <w:rFonts w:cs="Arial"/>
          <w:b/>
          <w:bCs/>
          <w:sz w:val="22"/>
          <w:szCs w:val="22"/>
        </w:rPr>
      </w:pPr>
      <w:r w:rsidRPr="00A85600">
        <w:rPr>
          <w:rFonts w:cs="Arial"/>
          <w:b/>
          <w:bCs/>
          <w:sz w:val="22"/>
          <w:szCs w:val="22"/>
        </w:rPr>
        <w:tab/>
      </w:r>
    </w:p>
    <w:p w14:paraId="5E1BF045" w14:textId="17242C52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b/>
          <w:bCs/>
          <w:sz w:val="22"/>
          <w:szCs w:val="22"/>
        </w:rPr>
        <w:t>Oświadczam,</w:t>
      </w:r>
      <w:r w:rsidRPr="00A85600">
        <w:rPr>
          <w:rFonts w:cs="Arial"/>
          <w:sz w:val="22"/>
          <w:szCs w:val="22"/>
        </w:rPr>
        <w:t xml:space="preserve"> że jako formę zabezpieczenia </w:t>
      </w:r>
      <w:r w:rsidRPr="00A85600">
        <w:rPr>
          <w:rFonts w:cs="Arial"/>
          <w:i/>
          <w:iCs/>
          <w:sz w:val="22"/>
          <w:szCs w:val="22"/>
        </w:rPr>
        <w:t>Umowy o udzielenie wsparcia finansowego/Umowy o udzielenie finansowego wsparcia pomostowego</w:t>
      </w:r>
      <w:r w:rsidRPr="00A85600">
        <w:rPr>
          <w:rFonts w:cs="Arial"/>
          <w:b/>
          <w:iCs/>
          <w:sz w:val="22"/>
          <w:szCs w:val="22"/>
        </w:rPr>
        <w:t>*</w:t>
      </w:r>
      <w:r w:rsidRPr="00A85600">
        <w:rPr>
          <w:rFonts w:cs="Arial"/>
          <w:i/>
          <w:iCs/>
          <w:sz w:val="22"/>
          <w:szCs w:val="22"/>
        </w:rPr>
        <w:t xml:space="preserve"> </w:t>
      </w:r>
      <w:r w:rsidRPr="00A85600">
        <w:rPr>
          <w:rFonts w:cs="Arial"/>
          <w:b/>
          <w:sz w:val="22"/>
          <w:szCs w:val="22"/>
        </w:rPr>
        <w:t>wybieram (proszę postawić znak X w okienku) :</w:t>
      </w:r>
    </w:p>
    <w:p w14:paraId="70DD6BEB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</w:p>
    <w:p w14:paraId="798202F0" w14:textId="77777777" w:rsidR="00A85600" w:rsidRPr="00A85600" w:rsidRDefault="00A85600" w:rsidP="00DD6C6C">
      <w:pPr>
        <w:spacing w:line="360" w:lineRule="auto"/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60AD4" wp14:editId="147A70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FBCDA" w14:textId="77777777" w:rsidR="00A85600" w:rsidRDefault="00A85600" w:rsidP="00A8560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260AD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0;margin-top:-.05pt;width:9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" fillcolor="window" strokeweight=".5pt">
                <v:textbox>
                  <w:txbxContent>
                    <w:p w14:paraId="7FFFBCDA" w14:textId="77777777" w:rsidR="00A85600" w:rsidRDefault="00A85600" w:rsidP="00A85600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a    </w:t>
      </w:r>
      <w:r w:rsidRPr="00A85600">
        <w:rPr>
          <w:rFonts w:cs="Arial"/>
          <w:strike/>
          <w:sz w:val="22"/>
          <w:szCs w:val="22"/>
        </w:rPr>
        <w:t>weksel własny,</w:t>
      </w:r>
    </w:p>
    <w:p w14:paraId="0BB7B909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DF0DA" wp14:editId="3B4DA4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2DAD8" w14:textId="77777777" w:rsidR="00A85600" w:rsidRDefault="00A85600" w:rsidP="00A8560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DF0DA" id="Pole tekstowe 13" o:spid="_x0000_s1027" type="#_x0000_t202" style="position:absolute;margin-left:0;margin-top:0;width: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" fillcolor="window" strokeweight=".5pt">
                <v:textbox>
                  <w:txbxContent>
                    <w:p w14:paraId="5072DAD8" w14:textId="77777777" w:rsidR="00A85600" w:rsidRDefault="00A85600" w:rsidP="00A85600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weksel z poręczeniem wekslowym (aval),</w:t>
      </w:r>
    </w:p>
    <w:p w14:paraId="22424DE3" w14:textId="77777777" w:rsidR="00A85600" w:rsidRPr="00A85600" w:rsidRDefault="00A85600" w:rsidP="00DD6C6C">
      <w:pPr>
        <w:spacing w:line="360" w:lineRule="auto"/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0290B" wp14:editId="175344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9D666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0290B" id="Pole tekstowe 14" o:spid="_x0000_s1028" type="#_x0000_t202" style="position:absolute;margin-left:0;margin-top:-.05pt;width:9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" fillcolor="window" strokeweight=".5pt">
                <v:textbox>
                  <w:txbxContent>
                    <w:p w14:paraId="4AE9D666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poręczenie,</w:t>
      </w:r>
    </w:p>
    <w:p w14:paraId="64B2B91B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94F27" wp14:editId="78DE70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AE44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94F27" id="Pole tekstowe 15" o:spid="_x0000_s1029" type="#_x0000_t202" style="position:absolute;margin-left:0;margin-top:0;width:9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" fillcolor="window" strokeweight=".5pt">
                <v:textbox>
                  <w:txbxContent>
                    <w:p w14:paraId="3FEAE44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gwarancję bankową,</w:t>
      </w:r>
    </w:p>
    <w:p w14:paraId="37743120" w14:textId="77777777" w:rsidR="00A85600" w:rsidRPr="00A85600" w:rsidRDefault="00A85600" w:rsidP="00DD6C6C">
      <w:pPr>
        <w:spacing w:line="360" w:lineRule="auto"/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C5C8B" wp14:editId="25F6E33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615D8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C5C8B" id="Pole tekstowe 16" o:spid="_x0000_s1030" type="#_x0000_t202" style="position:absolute;margin-left:0;margin-top:-.05pt;width:9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" fillcolor="window" strokeweight=".5pt">
                <v:textbox>
                  <w:txbxContent>
                    <w:p w14:paraId="317615D8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zastaw na prawach lub rzeczach,</w:t>
      </w:r>
    </w:p>
    <w:p w14:paraId="7F8D7D2D" w14:textId="77777777" w:rsidR="00A85600" w:rsidRPr="00A85600" w:rsidRDefault="00A85600" w:rsidP="00DD6C6C">
      <w:pPr>
        <w:spacing w:line="360" w:lineRule="auto"/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76861A" wp14:editId="5D0348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" cy="133350"/>
                <wp:effectExtent l="0" t="0" r="19050" b="1905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F750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6861A" id="Pole tekstowe 17" o:spid="_x0000_s1031" type="#_x0000_t202" style="position:absolute;margin-left:0;margin-top:0;width:9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" fillcolor="window" strokeweight=".5pt">
                <v:textbox>
                  <w:txbxContent>
                    <w:p w14:paraId="5CFF750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blokadę rachunku bankowego,</w:t>
      </w:r>
    </w:p>
    <w:p w14:paraId="72081E68" w14:textId="77777777" w:rsidR="00A85600" w:rsidRPr="00A85600" w:rsidRDefault="00A85600" w:rsidP="00DD6C6C">
      <w:pPr>
        <w:spacing w:line="360" w:lineRule="auto"/>
        <w:rPr>
          <w:rFonts w:cs="Arial"/>
          <w:strike/>
          <w:sz w:val="22"/>
          <w:szCs w:val="22"/>
        </w:rPr>
      </w:pPr>
      <w:r w:rsidRPr="00A85600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F5A0B" wp14:editId="01FE39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4300" cy="133350"/>
                <wp:effectExtent l="0" t="0" r="19050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6DD09" w14:textId="77777777" w:rsidR="00A85600" w:rsidRDefault="00A85600" w:rsidP="00A856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F5A0B" id="Pole tekstowe 18" o:spid="_x0000_s1032" type="#_x0000_t202" style="position:absolute;margin-left:0;margin-top:-.05pt;width:9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" fillcolor="window" strokeweight=".5pt">
                <v:textbox>
                  <w:txbxContent>
                    <w:p w14:paraId="7776DD09" w14:textId="77777777" w:rsidR="00A85600" w:rsidRDefault="00A85600" w:rsidP="00A856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85600">
        <w:rPr>
          <w:rFonts w:cs="Arial"/>
          <w:sz w:val="22"/>
          <w:szCs w:val="22"/>
        </w:rPr>
        <w:t xml:space="preserve">      </w:t>
      </w:r>
      <w:r w:rsidRPr="00A85600">
        <w:rPr>
          <w:rFonts w:cs="Arial"/>
          <w:strike/>
          <w:sz w:val="22"/>
          <w:szCs w:val="22"/>
        </w:rPr>
        <w:t>akt notarialny o poddaniu się egzekucji przez dłużnika.</w:t>
      </w:r>
    </w:p>
    <w:p w14:paraId="3C836DBF" w14:textId="77777777" w:rsidR="00A85600" w:rsidRPr="00A85600" w:rsidRDefault="00A85600" w:rsidP="00DD6C6C">
      <w:pPr>
        <w:spacing w:line="360" w:lineRule="auto"/>
        <w:rPr>
          <w:rFonts w:cs="Arial"/>
          <w:sz w:val="22"/>
          <w:szCs w:val="22"/>
        </w:rPr>
      </w:pPr>
    </w:p>
    <w:p w14:paraId="19161CDE" w14:textId="77777777" w:rsidR="00A85600" w:rsidRPr="00A85600" w:rsidRDefault="00A85600" w:rsidP="00DD6C6C">
      <w:pPr>
        <w:pStyle w:val="Akapitzlist"/>
        <w:tabs>
          <w:tab w:val="left" w:pos="142"/>
        </w:tabs>
        <w:spacing w:line="360" w:lineRule="auto"/>
        <w:ind w:left="0" w:right="-471"/>
        <w:jc w:val="both"/>
        <w:rPr>
          <w:rFonts w:ascii="Arial" w:hAnsi="Arial" w:cs="Arial"/>
          <w:b/>
          <w:bCs/>
          <w:sz w:val="22"/>
        </w:rPr>
      </w:pPr>
      <w:r w:rsidRPr="00A85600">
        <w:rPr>
          <w:rFonts w:ascii="Arial" w:eastAsia="Times New Roman" w:hAnsi="Arial" w:cs="Arial"/>
          <w:b/>
          <w:bCs/>
          <w:sz w:val="22"/>
          <w:lang w:eastAsia="pl-PL"/>
        </w:rPr>
        <w:t>*Niepotrzebne skreślić</w:t>
      </w:r>
    </w:p>
    <w:p w14:paraId="005E3A62" w14:textId="77777777" w:rsidR="00A85600" w:rsidRPr="00A85600" w:rsidRDefault="00A85600" w:rsidP="00A85600">
      <w:pPr>
        <w:rPr>
          <w:rFonts w:cs="Arial"/>
          <w:sz w:val="22"/>
          <w:szCs w:val="22"/>
        </w:rPr>
      </w:pPr>
    </w:p>
    <w:p w14:paraId="39F26AE3" w14:textId="77777777" w:rsidR="00A85600" w:rsidRDefault="00A85600" w:rsidP="00A8560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………………………………………..                                                                       ………………………………………………..</w:t>
      </w:r>
    </w:p>
    <w:p w14:paraId="23FB6387" w14:textId="28179F8F" w:rsidR="00A85600" w:rsidRPr="00DD6C6C" w:rsidRDefault="00A85600" w:rsidP="00A85600">
      <w:pPr>
        <w:rPr>
          <w:rFonts w:cs="Arial"/>
          <w:sz w:val="20"/>
          <w:szCs w:val="20"/>
        </w:rPr>
      </w:pPr>
      <w:r w:rsidRPr="00A85600">
        <w:rPr>
          <w:rFonts w:cs="Arial"/>
          <w:sz w:val="16"/>
          <w:szCs w:val="16"/>
        </w:rPr>
        <w:t xml:space="preserve">      </w:t>
      </w:r>
      <w:r w:rsidRPr="00DD6C6C">
        <w:rPr>
          <w:rFonts w:cs="Arial"/>
          <w:sz w:val="20"/>
          <w:szCs w:val="20"/>
        </w:rPr>
        <w:t>Miejscowość, data</w:t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</w:r>
      <w:r w:rsidRPr="00DD6C6C">
        <w:rPr>
          <w:rFonts w:cs="Arial"/>
          <w:sz w:val="20"/>
          <w:szCs w:val="20"/>
        </w:rPr>
        <w:tab/>
        <w:t xml:space="preserve">            podpis Uczestnika Projektu</w:t>
      </w:r>
    </w:p>
    <w:p w14:paraId="224E3C68" w14:textId="77777777" w:rsidR="00B903BD" w:rsidRDefault="00B903BD" w:rsidP="007A773A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</w:p>
    <w:p w14:paraId="20113270" w14:textId="77777777" w:rsidR="00B903BD" w:rsidRDefault="00B903BD" w:rsidP="007A773A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</w:p>
    <w:p w14:paraId="02648F18" w14:textId="2E702A3D" w:rsidR="007A773A" w:rsidRPr="00955061" w:rsidRDefault="007A773A" w:rsidP="007A773A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  <w:r w:rsidRPr="00922FE8">
        <w:rPr>
          <w:rFonts w:ascii="Calibri" w:hAnsi="Calibri" w:cs="Arial"/>
          <w:b/>
          <w:sz w:val="22"/>
          <w:szCs w:val="22"/>
        </w:rPr>
        <w:tab/>
      </w:r>
      <w:r w:rsidRPr="00922FE8">
        <w:rPr>
          <w:rFonts w:ascii="Calibri" w:hAnsi="Calibri" w:cs="Arial"/>
          <w:b/>
          <w:sz w:val="22"/>
          <w:szCs w:val="22"/>
        </w:rPr>
        <w:tab/>
        <w:t xml:space="preserve">        </w:t>
      </w:r>
    </w:p>
    <w:p w14:paraId="593E108E" w14:textId="78739340" w:rsidR="003918FB" w:rsidRPr="001B0D2B" w:rsidRDefault="003918FB" w:rsidP="00955061">
      <w:pPr>
        <w:tabs>
          <w:tab w:val="left" w:pos="5130"/>
        </w:tabs>
        <w:ind w:right="-471"/>
        <w:rPr>
          <w:rFonts w:cs="Arial"/>
          <w:b/>
          <w:sz w:val="16"/>
          <w:szCs w:val="16"/>
        </w:rPr>
      </w:pPr>
    </w:p>
    <w:sectPr w:rsidR="003918FB" w:rsidRPr="001B0D2B" w:rsidSect="001B0D2B">
      <w:headerReference w:type="default" r:id="rId8"/>
      <w:footerReference w:type="default" r:id="rId9"/>
      <w:headerReference w:type="first" r:id="rId10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F8657" w14:textId="77777777" w:rsidR="001D0E30" w:rsidRDefault="001D0E30">
      <w:r>
        <w:separator/>
      </w:r>
    </w:p>
  </w:endnote>
  <w:endnote w:type="continuationSeparator" w:id="0">
    <w:p w14:paraId="208A6FF4" w14:textId="77777777" w:rsidR="001D0E30" w:rsidRDefault="001D0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5D020612" w:rsidR="003B19B1" w:rsidRDefault="00986469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0" w:name="_Hlk66977906"/>
    <w:bookmarkStart w:id="1" w:name="_Hlk66977905"/>
    <w:bookmarkStart w:id="2" w:name="_Hlk66977817"/>
    <w:bookmarkStart w:id="3" w:name="_Hlk66977816"/>
    <w:bookmarkStart w:id="4" w:name="_Hlk66977483"/>
    <w:bookmarkStart w:id="5" w:name="_Hlk66977482"/>
    <w:bookmarkStart w:id="6" w:name="_Hlk66977253"/>
    <w:bookmarkStart w:id="7" w:name="_Hlk66977252"/>
    <w:bookmarkStart w:id="8" w:name="_Hlk66977063"/>
    <w:bookmarkStart w:id="9" w:name="_Hlk66977062"/>
    <w:r>
      <w:rPr>
        <w:noProof/>
      </w:rPr>
      <w:drawing>
        <wp:anchor distT="0" distB="0" distL="114300" distR="114300" simplePos="0" relativeHeight="251664384" behindDoc="1" locked="0" layoutInCell="1" allowOverlap="1" wp14:anchorId="00814BC9" wp14:editId="035756A4">
          <wp:simplePos x="0" y="0"/>
          <wp:positionH relativeFrom="column">
            <wp:posOffset>-43180</wp:posOffset>
          </wp:positionH>
          <wp:positionV relativeFrom="paragraph">
            <wp:posOffset>5080</wp:posOffset>
          </wp:positionV>
          <wp:extent cx="5753100" cy="889000"/>
          <wp:effectExtent l="0" t="0" r="0" b="635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0D2B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E29FD7E" wp14:editId="670C0668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33" style="position:absolute;margin-left:38.95pt;margin-top:779.85pt;width:486pt;height:66.3pt;z-index:-251653120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34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5" o:title=""/>
              </v:shape>
              <v:shape id="Obraz 10" o:spid="_x0000_s1035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6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7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7" o:title=""/>
              </v:shape>
              <v:shape id="_x0000_s1038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 w:rsidR="003B19B1"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67DB2407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571">
          <w:rPr>
            <w:noProof/>
          </w:rPr>
          <w:t>2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31529" w14:textId="77777777" w:rsidR="001D0E30" w:rsidRDefault="001D0E30">
      <w:r>
        <w:separator/>
      </w:r>
    </w:p>
  </w:footnote>
  <w:footnote w:type="continuationSeparator" w:id="0">
    <w:p w14:paraId="2528FD28" w14:textId="77777777" w:rsidR="001D0E30" w:rsidRDefault="001D0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2336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1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6" w15:restartNumberingAfterBreak="0">
    <w:nsid w:val="0000000D"/>
    <w:multiLevelType w:val="singleLevel"/>
    <w:tmpl w:val="5C6636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7" w15:restartNumberingAfterBreak="0">
    <w:nsid w:val="011B1171"/>
    <w:multiLevelType w:val="hybridMultilevel"/>
    <w:tmpl w:val="990619E8"/>
    <w:lvl w:ilvl="0" w:tplc="A46AE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711177"/>
    <w:multiLevelType w:val="hybridMultilevel"/>
    <w:tmpl w:val="A15AA0C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3D5699"/>
    <w:multiLevelType w:val="hybridMultilevel"/>
    <w:tmpl w:val="E3EA33AC"/>
    <w:lvl w:ilvl="0" w:tplc="A96E8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5D3394"/>
    <w:multiLevelType w:val="hybridMultilevel"/>
    <w:tmpl w:val="4838DA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AD2B89"/>
    <w:multiLevelType w:val="hybridMultilevel"/>
    <w:tmpl w:val="D2188AF6"/>
    <w:lvl w:ilvl="0" w:tplc="94422468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786CE5"/>
    <w:multiLevelType w:val="hybridMultilevel"/>
    <w:tmpl w:val="9454BD64"/>
    <w:lvl w:ilvl="0" w:tplc="5FC0DF3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7D2780"/>
    <w:multiLevelType w:val="hybridMultilevel"/>
    <w:tmpl w:val="269C913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0E057A62"/>
    <w:multiLevelType w:val="hybridMultilevel"/>
    <w:tmpl w:val="BF92D5A6"/>
    <w:lvl w:ilvl="0" w:tplc="4946854C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C869C1"/>
    <w:multiLevelType w:val="hybridMultilevel"/>
    <w:tmpl w:val="C43A9F9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60C6E76"/>
    <w:multiLevelType w:val="hybridMultilevel"/>
    <w:tmpl w:val="0A001188"/>
    <w:lvl w:ilvl="0" w:tplc="04150017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DA69B7"/>
    <w:multiLevelType w:val="hybridMultilevel"/>
    <w:tmpl w:val="9B3E38BA"/>
    <w:lvl w:ilvl="0" w:tplc="6F40718C">
      <w:start w:val="1"/>
      <w:numFmt w:val="decimal"/>
      <w:lvlText w:val="%1."/>
      <w:lvlJc w:val="left"/>
      <w:pPr>
        <w:tabs>
          <w:tab w:val="num" w:pos="528"/>
        </w:tabs>
        <w:ind w:left="5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48"/>
        </w:tabs>
        <w:ind w:left="12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68"/>
        </w:tabs>
        <w:ind w:left="19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88"/>
        </w:tabs>
        <w:ind w:left="26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08"/>
        </w:tabs>
        <w:ind w:left="34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28"/>
        </w:tabs>
        <w:ind w:left="41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48"/>
        </w:tabs>
        <w:ind w:left="48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68"/>
        </w:tabs>
        <w:ind w:left="55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88"/>
        </w:tabs>
        <w:ind w:left="6288" w:hanging="180"/>
      </w:pPr>
    </w:lvl>
  </w:abstractNum>
  <w:abstractNum w:abstractNumId="18" w15:restartNumberingAfterBreak="0">
    <w:nsid w:val="19406B6D"/>
    <w:multiLevelType w:val="hybridMultilevel"/>
    <w:tmpl w:val="E7FC3F04"/>
    <w:lvl w:ilvl="0" w:tplc="033444EE">
      <w:start w:val="1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A5E4054"/>
    <w:multiLevelType w:val="hybridMultilevel"/>
    <w:tmpl w:val="316ECA32"/>
    <w:lvl w:ilvl="0" w:tplc="C48243D2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6A6F6A"/>
    <w:multiLevelType w:val="hybridMultilevel"/>
    <w:tmpl w:val="18CEE8D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1B0BFD"/>
    <w:multiLevelType w:val="hybridMultilevel"/>
    <w:tmpl w:val="5086908C"/>
    <w:lvl w:ilvl="0" w:tplc="9AC0539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C2705"/>
    <w:multiLevelType w:val="hybridMultilevel"/>
    <w:tmpl w:val="38F0DAA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8502CD0"/>
    <w:multiLevelType w:val="hybridMultilevel"/>
    <w:tmpl w:val="E7F8960A"/>
    <w:lvl w:ilvl="0" w:tplc="36222F1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4" w15:restartNumberingAfterBreak="0">
    <w:nsid w:val="295A269C"/>
    <w:multiLevelType w:val="hybridMultilevel"/>
    <w:tmpl w:val="EEFCE774"/>
    <w:lvl w:ilvl="0" w:tplc="ED9ADC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374C72"/>
    <w:multiLevelType w:val="hybridMultilevel"/>
    <w:tmpl w:val="CA9A04A0"/>
    <w:lvl w:ilvl="0" w:tplc="4D6A6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B25A10"/>
    <w:multiLevelType w:val="hybridMultilevel"/>
    <w:tmpl w:val="965CB030"/>
    <w:lvl w:ilvl="0" w:tplc="9AC0539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B556AB"/>
    <w:multiLevelType w:val="hybridMultilevel"/>
    <w:tmpl w:val="0DDAD1BE"/>
    <w:lvl w:ilvl="0" w:tplc="01BE10F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2F3532"/>
    <w:multiLevelType w:val="hybridMultilevel"/>
    <w:tmpl w:val="1DDE2E44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0879F4"/>
    <w:multiLevelType w:val="hybridMultilevel"/>
    <w:tmpl w:val="BBEA8C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9882BD3"/>
    <w:multiLevelType w:val="hybridMultilevel"/>
    <w:tmpl w:val="1644740C"/>
    <w:lvl w:ilvl="0" w:tplc="8C10D9C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4D164A"/>
    <w:multiLevelType w:val="multilevel"/>
    <w:tmpl w:val="A24CB7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6C753B"/>
    <w:multiLevelType w:val="hybridMultilevel"/>
    <w:tmpl w:val="94341AFC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E52BF5"/>
    <w:multiLevelType w:val="hybridMultilevel"/>
    <w:tmpl w:val="E8EEA3FC"/>
    <w:lvl w:ilvl="0" w:tplc="F2E62CF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4FD3907"/>
    <w:multiLevelType w:val="hybridMultilevel"/>
    <w:tmpl w:val="E670EA92"/>
    <w:lvl w:ilvl="0" w:tplc="5D422C1E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6CD4056"/>
    <w:multiLevelType w:val="hybridMultilevel"/>
    <w:tmpl w:val="1BB4189C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226C6"/>
    <w:multiLevelType w:val="hybridMultilevel"/>
    <w:tmpl w:val="08F0231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4E39A5"/>
    <w:multiLevelType w:val="hybridMultilevel"/>
    <w:tmpl w:val="2E26BCEA"/>
    <w:lvl w:ilvl="0" w:tplc="0415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5FBB5B49"/>
    <w:multiLevelType w:val="hybridMultilevel"/>
    <w:tmpl w:val="8B3E69E4"/>
    <w:lvl w:ilvl="0" w:tplc="DF5A28D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2785B19"/>
    <w:multiLevelType w:val="hybridMultilevel"/>
    <w:tmpl w:val="507299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715D58"/>
    <w:multiLevelType w:val="hybridMultilevel"/>
    <w:tmpl w:val="A61E7B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797126"/>
    <w:multiLevelType w:val="hybridMultilevel"/>
    <w:tmpl w:val="DE06347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6B98048F"/>
    <w:multiLevelType w:val="hybridMultilevel"/>
    <w:tmpl w:val="349CAE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6652FF"/>
    <w:multiLevelType w:val="hybridMultilevel"/>
    <w:tmpl w:val="B40E0CB0"/>
    <w:lvl w:ilvl="0" w:tplc="D7CE7C5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F9095B"/>
    <w:multiLevelType w:val="hybridMultilevel"/>
    <w:tmpl w:val="2F52D10C"/>
    <w:lvl w:ilvl="0" w:tplc="7DA464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285CE3"/>
    <w:multiLevelType w:val="hybridMultilevel"/>
    <w:tmpl w:val="A15AA0CE"/>
    <w:lvl w:ilvl="0" w:tplc="5D422C1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C97C28"/>
    <w:multiLevelType w:val="hybridMultilevel"/>
    <w:tmpl w:val="0C4ADE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054652"/>
    <w:multiLevelType w:val="hybridMultilevel"/>
    <w:tmpl w:val="23EC80FA"/>
    <w:lvl w:ilvl="0" w:tplc="713C8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5110FF"/>
    <w:multiLevelType w:val="hybridMultilevel"/>
    <w:tmpl w:val="E6F29140"/>
    <w:lvl w:ilvl="0" w:tplc="3AD43F4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8"/>
  </w:num>
  <w:num w:numId="3">
    <w:abstractNumId w:val="10"/>
  </w:num>
  <w:num w:numId="4">
    <w:abstractNumId w:val="36"/>
  </w:num>
  <w:num w:numId="5">
    <w:abstractNumId w:val="15"/>
  </w:num>
  <w:num w:numId="6">
    <w:abstractNumId w:val="35"/>
  </w:num>
  <w:num w:numId="7">
    <w:abstractNumId w:val="31"/>
  </w:num>
  <w:num w:numId="8">
    <w:abstractNumId w:val="13"/>
  </w:num>
  <w:num w:numId="9">
    <w:abstractNumId w:val="16"/>
  </w:num>
  <w:num w:numId="10">
    <w:abstractNumId w:val="43"/>
  </w:num>
  <w:num w:numId="11">
    <w:abstractNumId w:val="37"/>
  </w:num>
  <w:num w:numId="12">
    <w:abstractNumId w:val="40"/>
  </w:num>
  <w:num w:numId="13">
    <w:abstractNumId w:val="42"/>
  </w:num>
  <w:num w:numId="14">
    <w:abstractNumId w:val="29"/>
  </w:num>
  <w:num w:numId="15">
    <w:abstractNumId w:val="30"/>
  </w:num>
  <w:num w:numId="16">
    <w:abstractNumId w:val="44"/>
  </w:num>
  <w:num w:numId="17">
    <w:abstractNumId w:val="7"/>
  </w:num>
  <w:num w:numId="18">
    <w:abstractNumId w:val="14"/>
  </w:num>
  <w:num w:numId="19">
    <w:abstractNumId w:val="9"/>
  </w:num>
  <w:num w:numId="20">
    <w:abstractNumId w:val="19"/>
  </w:num>
  <w:num w:numId="21">
    <w:abstractNumId w:val="12"/>
  </w:num>
  <w:num w:numId="22">
    <w:abstractNumId w:val="45"/>
  </w:num>
  <w:num w:numId="23">
    <w:abstractNumId w:val="38"/>
  </w:num>
  <w:num w:numId="24">
    <w:abstractNumId w:val="24"/>
  </w:num>
  <w:num w:numId="25">
    <w:abstractNumId w:val="25"/>
  </w:num>
  <w:num w:numId="26">
    <w:abstractNumId w:val="26"/>
  </w:num>
  <w:num w:numId="27">
    <w:abstractNumId w:val="21"/>
  </w:num>
  <w:num w:numId="28">
    <w:abstractNumId w:val="49"/>
  </w:num>
  <w:num w:numId="29">
    <w:abstractNumId w:val="32"/>
  </w:num>
  <w:num w:numId="30">
    <w:abstractNumId w:val="46"/>
  </w:num>
  <w:num w:numId="31">
    <w:abstractNumId w:val="8"/>
  </w:num>
  <w:num w:numId="32">
    <w:abstractNumId w:val="41"/>
  </w:num>
  <w:num w:numId="33">
    <w:abstractNumId w:val="20"/>
  </w:num>
  <w:num w:numId="34">
    <w:abstractNumId w:val="33"/>
  </w:num>
  <w:num w:numId="35">
    <w:abstractNumId w:val="1"/>
  </w:num>
  <w:num w:numId="36">
    <w:abstractNumId w:val="3"/>
  </w:num>
  <w:num w:numId="37">
    <w:abstractNumId w:val="5"/>
  </w:num>
  <w:num w:numId="38">
    <w:abstractNumId w:val="18"/>
  </w:num>
  <w:num w:numId="39">
    <w:abstractNumId w:val="27"/>
  </w:num>
  <w:num w:numId="40">
    <w:abstractNumId w:val="23"/>
  </w:num>
  <w:num w:numId="41">
    <w:abstractNumId w:val="11"/>
  </w:num>
  <w:num w:numId="42">
    <w:abstractNumId w:val="0"/>
  </w:num>
  <w:num w:numId="43">
    <w:abstractNumId w:val="4"/>
  </w:num>
  <w:num w:numId="44">
    <w:abstractNumId w:val="17"/>
  </w:num>
  <w:num w:numId="45">
    <w:abstractNumId w:val="39"/>
  </w:num>
  <w:num w:numId="46">
    <w:abstractNumId w:val="2"/>
  </w:num>
  <w:num w:numId="47">
    <w:abstractNumId w:val="34"/>
  </w:num>
  <w:num w:numId="48">
    <w:abstractNumId w:val="22"/>
  </w:num>
  <w:num w:numId="49">
    <w:abstractNumId w:val="28"/>
  </w:num>
  <w:num w:numId="50">
    <w:abstractNumId w:val="4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C70B5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0E30"/>
    <w:rsid w:val="001D7266"/>
    <w:rsid w:val="001F1720"/>
    <w:rsid w:val="001F2BD9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62E3B"/>
    <w:rsid w:val="00262F9F"/>
    <w:rsid w:val="00275A72"/>
    <w:rsid w:val="00286122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149C"/>
    <w:rsid w:val="0040290A"/>
    <w:rsid w:val="00402EF7"/>
    <w:rsid w:val="00404929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420C"/>
    <w:rsid w:val="004C7624"/>
    <w:rsid w:val="004C7CC2"/>
    <w:rsid w:val="004D6030"/>
    <w:rsid w:val="004E45EB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6CDF"/>
    <w:rsid w:val="005B391F"/>
    <w:rsid w:val="005C2F8F"/>
    <w:rsid w:val="005C46FE"/>
    <w:rsid w:val="005C68EB"/>
    <w:rsid w:val="005D34CF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47399"/>
    <w:rsid w:val="00955061"/>
    <w:rsid w:val="00961F09"/>
    <w:rsid w:val="009650BC"/>
    <w:rsid w:val="009725AE"/>
    <w:rsid w:val="00972A60"/>
    <w:rsid w:val="00982FB3"/>
    <w:rsid w:val="00985368"/>
    <w:rsid w:val="00986469"/>
    <w:rsid w:val="00991BD0"/>
    <w:rsid w:val="009A295F"/>
    <w:rsid w:val="009A328E"/>
    <w:rsid w:val="009B064A"/>
    <w:rsid w:val="009C0429"/>
    <w:rsid w:val="009D3094"/>
    <w:rsid w:val="009D71C1"/>
    <w:rsid w:val="009E1740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30D"/>
    <w:rsid w:val="00AC461B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2C16"/>
    <w:rsid w:val="00BD3DCA"/>
    <w:rsid w:val="00BF7568"/>
    <w:rsid w:val="00C00501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40306"/>
    <w:rsid w:val="00C47794"/>
    <w:rsid w:val="00C53DA5"/>
    <w:rsid w:val="00C54C08"/>
    <w:rsid w:val="00C62C24"/>
    <w:rsid w:val="00C635B6"/>
    <w:rsid w:val="00C66606"/>
    <w:rsid w:val="00C702AC"/>
    <w:rsid w:val="00C71080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D6C6C"/>
    <w:rsid w:val="00DE56B9"/>
    <w:rsid w:val="00DE63DC"/>
    <w:rsid w:val="00DE65AD"/>
    <w:rsid w:val="00DF4A6F"/>
    <w:rsid w:val="00DF57BE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67B98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7887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5B206F6C-5AAD-469C-969B-82C39C58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117E1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80FCE-52DE-4306-9192-29F005D7B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6</TotalTime>
  <Pages>1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LSIO</cp:lastModifiedBy>
  <cp:revision>8</cp:revision>
  <cp:lastPrinted>2016-10-27T11:15:00Z</cp:lastPrinted>
  <dcterms:created xsi:type="dcterms:W3CDTF">2021-05-21T08:40:00Z</dcterms:created>
  <dcterms:modified xsi:type="dcterms:W3CDTF">2021-06-16T08:05:00Z</dcterms:modified>
</cp:coreProperties>
</file>